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1C" w:rsidRDefault="00D62D32">
      <w:pPr>
        <w:rPr>
          <w:rFonts w:ascii="Arial" w:hAnsi="Arial" w:cs="Arial"/>
        </w:rPr>
      </w:pPr>
      <w:r w:rsidRPr="00D62D32"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40.25pt;margin-top:-18pt;width:215.05pt;height:10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6bhAIAABA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" stroked="f">
            <v:textbox>
              <w:txbxContent>
                <w:p w:rsidR="00107142" w:rsidRDefault="00107142">
                  <w:pPr>
                    <w:pStyle w:val="Heading2"/>
                    <w:rPr>
                      <w:rFonts w:ascii="Old English Text MT" w:hAnsi="Old English Text MT"/>
                      <w:sz w:val="60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>
                        <w:rPr>
                          <w:rFonts w:ascii="Old English Text MT" w:hAnsi="Old English Text MT"/>
                          <w:sz w:val="60"/>
                        </w:rPr>
                        <w:t>Peach</w:t>
                      </w:r>
                    </w:smartTag>
                    <w:r>
                      <w:rPr>
                        <w:rFonts w:ascii="Old English Text MT" w:hAnsi="Old English Text MT"/>
                        <w:sz w:val="60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rFonts w:ascii="Old English Text MT" w:hAnsi="Old English Text MT"/>
                          <w:sz w:val="60"/>
                        </w:rPr>
                        <w:t>County</w:t>
                      </w:r>
                    </w:smartTag>
                  </w:smartTag>
                </w:p>
                <w:p w:rsidR="00107142" w:rsidRDefault="00107142">
                  <w:pPr>
                    <w:jc w:val="center"/>
                  </w:pPr>
                  <w:r>
                    <w:t>213 Persons Street</w:t>
                  </w:r>
                </w:p>
                <w:p w:rsidR="00107142" w:rsidRDefault="00107142">
                  <w:pPr>
                    <w:jc w:val="center"/>
                  </w:pPr>
                  <w:smartTag w:uri="urn:schemas-microsoft-com:office:smarttags" w:element="place">
                    <w:smartTag w:uri="urn:schemas-microsoft-com:office:smarttags" w:element="City">
                      <w:r>
                        <w:t>Fort Valley</w:t>
                      </w:r>
                    </w:smartTag>
                    <w:r>
                      <w:t xml:space="preserve">, </w:t>
                    </w:r>
                    <w:smartTag w:uri="urn:schemas-microsoft-com:office:smarttags" w:element="country-region">
                      <w:r>
                        <w:t>Georgia</w:t>
                      </w:r>
                    </w:smartTag>
                  </w:smartTag>
                  <w:r>
                    <w:t xml:space="preserve"> 31030</w:t>
                  </w:r>
                </w:p>
                <w:p w:rsidR="00107142" w:rsidRDefault="00107142">
                  <w:pPr>
                    <w:jc w:val="center"/>
                  </w:pPr>
                  <w:r>
                    <w:t>Phone 478-825-2535</w:t>
                  </w:r>
                </w:p>
                <w:p w:rsidR="00107142" w:rsidRDefault="00107142">
                  <w:pPr>
                    <w:jc w:val="center"/>
                  </w:pPr>
                  <w:r>
                    <w:t>Fax 478-825-2678</w:t>
                  </w:r>
                </w:p>
              </w:txbxContent>
            </v:textbox>
          </v:shape>
        </w:pict>
      </w:r>
      <w:r w:rsidRPr="00D62D32">
        <w:rPr>
          <w:rFonts w:ascii="Arial" w:hAnsi="Arial" w:cs="Arial"/>
          <w:noProof/>
          <w:sz w:val="20"/>
        </w:rPr>
        <w:pict>
          <v:shape id="Text Box 3" o:spid="_x0000_s1027" type="#_x0000_t202" style="position:absolute;margin-left:411.4pt;margin-top:-9pt;width:112.2pt;height:19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tduAIAAME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" filled="f" stroked="f">
            <v:textbox>
              <w:txbxContent>
                <w:p w:rsidR="00107142" w:rsidRDefault="00107142">
                  <w:pPr>
                    <w:pStyle w:val="Heading1"/>
                  </w:pPr>
                  <w:smartTag w:uri="urn:schemas-microsoft-com:office:smarttags" w:element="place">
                    <w:smartTag w:uri="urn:schemas-microsoft-com:office:smarttags" w:element="PlaceType">
                      <w:r>
                        <w:t>COUNTY</w:t>
                      </w:r>
                    </w:smartTag>
                    <w:r>
                      <w:t xml:space="preserve"> </w:t>
                    </w:r>
                    <w:smartTag w:uri="urn:schemas-microsoft-com:office:smarttags" w:element="PlaceName">
                      <w:r>
                        <w:t>OFFICIALS</w:t>
                      </w:r>
                    </w:smartTag>
                  </w:smartTag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</w:p>
                <w:p w:rsidR="00107142" w:rsidRDefault="00E439F4">
                  <w:pPr>
                    <w:jc w:val="center"/>
                    <w:rPr>
                      <w:sz w:val="16"/>
                    </w:rPr>
                  </w:pPr>
                  <w:r>
                    <w:rPr>
                      <w:smallCaps/>
                      <w:sz w:val="16"/>
                    </w:rPr>
                    <w:t>KIM WILSON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Probate Judge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Joe Wilder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Clerk of Superior Court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Terry Deese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Sheriff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W. L. Brown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Tax Commissioner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Kerry Rooks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Coroner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</w:p>
                <w:p w:rsidR="00107142" w:rsidRDefault="00107142">
                  <w:pPr>
                    <w:jc w:val="center"/>
                    <w:rPr>
                      <w:smallCaps/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Laurens C. Lee</w:t>
                  </w:r>
                </w:p>
                <w:p w:rsidR="00107142" w:rsidRDefault="00107142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4"/>
                    </w:rPr>
                    <w:t>Magistrate</w:t>
                  </w:r>
                </w:p>
              </w:txbxContent>
            </v:textbox>
          </v:shape>
        </w:pict>
      </w:r>
      <w:r w:rsidRPr="00D62D32">
        <w:rPr>
          <w:rFonts w:ascii="Arial" w:hAnsi="Arial" w:cs="Arial"/>
          <w:noProof/>
          <w:sz w:val="20"/>
        </w:rPr>
        <w:pict>
          <v:shape id="Text Box 2" o:spid="_x0000_s1028" type="#_x0000_t202" style="position:absolute;margin-left:-28.05pt;margin-top:-9pt;width:140.25pt;height:16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" stroked="f">
            <v:textbox>
              <w:txbxContent>
                <w:p w:rsidR="00107142" w:rsidRDefault="00107142">
                  <w:pPr>
                    <w:pStyle w:val="Heading1"/>
                  </w:pPr>
                  <w:r>
                    <w:t>BOARD OF COMMISSIONERS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Meetings Second Tuesday 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</w:p>
                <w:p w:rsidR="00E439F4" w:rsidRPr="003C0B95" w:rsidRDefault="00E439F4" w:rsidP="00E439F4">
                  <w:pPr>
                    <w:jc w:val="center"/>
                    <w:rPr>
                      <w:smallCaps/>
                      <w:sz w:val="16"/>
                      <w:szCs w:val="16"/>
                    </w:rPr>
                  </w:pPr>
                  <w:r w:rsidRPr="003C0B95">
                    <w:rPr>
                      <w:smallCaps/>
                      <w:sz w:val="16"/>
                      <w:szCs w:val="16"/>
                    </w:rPr>
                    <w:t xml:space="preserve">Martin </w:t>
                  </w:r>
                  <w:r>
                    <w:rPr>
                      <w:smallCaps/>
                      <w:sz w:val="16"/>
                      <w:szCs w:val="16"/>
                    </w:rPr>
                    <w:t xml:space="preserve">H. </w:t>
                  </w:r>
                  <w:r w:rsidRPr="003C0B95">
                    <w:rPr>
                      <w:smallCaps/>
                      <w:sz w:val="16"/>
                      <w:szCs w:val="16"/>
                    </w:rPr>
                    <w:t>Moseley, Jr.</w:t>
                  </w:r>
                </w:p>
                <w:p w:rsidR="00107142" w:rsidRPr="006E3FBC" w:rsidRDefault="00107142">
                  <w:pPr>
                    <w:jc w:val="center"/>
                    <w:rPr>
                      <w:sz w:val="16"/>
                      <w:szCs w:val="16"/>
                    </w:rPr>
                  </w:pPr>
                  <w:r w:rsidRPr="006E3FBC">
                    <w:rPr>
                      <w:sz w:val="16"/>
                      <w:szCs w:val="16"/>
                    </w:rPr>
                    <w:t>Chairman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</w:p>
                <w:p w:rsidR="00E439F4" w:rsidRDefault="00E439F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WALTER SMITH</w:t>
                  </w:r>
                </w:p>
                <w:p w:rsidR="00107142" w:rsidRPr="006E3FBC" w:rsidRDefault="00107142">
                  <w:pPr>
                    <w:jc w:val="center"/>
                    <w:rPr>
                      <w:sz w:val="16"/>
                      <w:szCs w:val="16"/>
                    </w:rPr>
                  </w:pPr>
                  <w:r w:rsidRPr="006E3FBC">
                    <w:rPr>
                      <w:sz w:val="16"/>
                      <w:szCs w:val="16"/>
                    </w:rPr>
                    <w:t>Vice-Chairman</w:t>
                  </w:r>
                </w:p>
                <w:p w:rsidR="00107142" w:rsidRDefault="00107142">
                  <w:pPr>
                    <w:jc w:val="center"/>
                    <w:rPr>
                      <w:sz w:val="14"/>
                    </w:rPr>
                  </w:pPr>
                </w:p>
                <w:p w:rsidR="00107142" w:rsidRPr="00046EF6" w:rsidRDefault="00874CD6">
                  <w:pPr>
                    <w:jc w:val="center"/>
                    <w:rPr>
                      <w:smallCaps/>
                      <w:sz w:val="16"/>
                      <w:szCs w:val="16"/>
                    </w:rPr>
                  </w:pPr>
                  <w:r>
                    <w:rPr>
                      <w:smallCaps/>
                      <w:sz w:val="16"/>
                      <w:szCs w:val="16"/>
                    </w:rPr>
                    <w:t>Betty C. Hill</w:t>
                  </w:r>
                </w:p>
                <w:p w:rsidR="00107142" w:rsidRDefault="00107142">
                  <w:pPr>
                    <w:jc w:val="center"/>
                    <w:rPr>
                      <w:smallCaps/>
                      <w:sz w:val="14"/>
                    </w:rPr>
                  </w:pPr>
                </w:p>
                <w:p w:rsidR="00107142" w:rsidRDefault="00107142">
                  <w:pPr>
                    <w:pStyle w:val="Heading1"/>
                    <w:rPr>
                      <w:b w:val="0"/>
                      <w:bCs w:val="0"/>
                      <w:smallCaps/>
                      <w:szCs w:val="16"/>
                    </w:rPr>
                  </w:pPr>
                  <w:r>
                    <w:rPr>
                      <w:b w:val="0"/>
                      <w:bCs w:val="0"/>
                      <w:smallCaps/>
                      <w:szCs w:val="16"/>
                    </w:rPr>
                    <w:t>Roy Lewis</w:t>
                  </w:r>
                </w:p>
                <w:p w:rsidR="00107142" w:rsidRPr="003C0B95" w:rsidRDefault="00107142" w:rsidP="003C0B95">
                  <w:pPr>
                    <w:rPr>
                      <w:sz w:val="16"/>
                      <w:szCs w:val="16"/>
                    </w:rPr>
                  </w:pPr>
                </w:p>
                <w:p w:rsidR="00107142" w:rsidRDefault="00E439F4">
                  <w:pPr>
                    <w:pStyle w:val="Heading1"/>
                    <w:rPr>
                      <w:b w:val="0"/>
                      <w:bCs w:val="0"/>
                      <w:smallCaps/>
                      <w:szCs w:val="16"/>
                    </w:rPr>
                  </w:pPr>
                  <w:r>
                    <w:rPr>
                      <w:b w:val="0"/>
                      <w:bCs w:val="0"/>
                      <w:smallCaps/>
                      <w:szCs w:val="16"/>
                    </w:rPr>
                    <w:t>Wade Yoder</w:t>
                  </w:r>
                </w:p>
                <w:p w:rsidR="00107142" w:rsidRPr="003C0B95" w:rsidRDefault="00107142">
                  <w:pPr>
                    <w:jc w:val="center"/>
                    <w:rPr>
                      <w:smallCaps/>
                      <w:sz w:val="16"/>
                      <w:szCs w:val="16"/>
                    </w:rPr>
                  </w:pPr>
                </w:p>
                <w:p w:rsidR="00107142" w:rsidRPr="003C0B95" w:rsidRDefault="00107142">
                  <w:pPr>
                    <w:pStyle w:val="Heading1"/>
                    <w:rPr>
                      <w:smallCaps/>
                      <w:szCs w:val="16"/>
                    </w:rPr>
                  </w:pPr>
                  <w:r w:rsidRPr="003C0B95">
                    <w:rPr>
                      <w:b w:val="0"/>
                      <w:bCs w:val="0"/>
                      <w:smallCaps/>
                      <w:szCs w:val="16"/>
                    </w:rPr>
                    <w:t>Marcia W. Johnson</w:t>
                  </w:r>
                </w:p>
                <w:p w:rsidR="00107142" w:rsidRPr="003C0B95" w:rsidRDefault="00107142">
                  <w:pPr>
                    <w:jc w:val="center"/>
                    <w:rPr>
                      <w:sz w:val="16"/>
                      <w:szCs w:val="16"/>
                    </w:rPr>
                  </w:pPr>
                  <w:smartTag w:uri="urn:schemas-microsoft-com:office:smarttags" w:element="place">
                    <w:smartTag w:uri="urn:schemas-microsoft-com:office:smarttags" w:element="PlaceType">
                      <w:r w:rsidRPr="003C0B95">
                        <w:rPr>
                          <w:sz w:val="16"/>
                          <w:szCs w:val="16"/>
                        </w:rPr>
                        <w:t>County</w:t>
                      </w:r>
                    </w:smartTag>
                    <w:r w:rsidRPr="003C0B95">
                      <w:rPr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laceName">
                      <w:r w:rsidRPr="003C0B95">
                        <w:rPr>
                          <w:sz w:val="16"/>
                          <w:szCs w:val="16"/>
                        </w:rPr>
                        <w:t>Administrator</w:t>
                      </w:r>
                    </w:smartTag>
                  </w:smartTag>
                </w:p>
              </w:txbxContent>
            </v:textbox>
          </v:shape>
        </w:pict>
      </w: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jc w:val="both"/>
      </w:pPr>
    </w:p>
    <w:p w:rsidR="00DA398A" w:rsidRDefault="00DA398A">
      <w:pPr>
        <w:jc w:val="both"/>
      </w:pPr>
    </w:p>
    <w:p w:rsidR="00DA398A" w:rsidRPr="00DA398A" w:rsidRDefault="00DA398A" w:rsidP="00DA398A"/>
    <w:p w:rsidR="00DA398A" w:rsidRPr="00DA398A" w:rsidRDefault="00DA398A" w:rsidP="00DA398A"/>
    <w:p w:rsidR="006874EE" w:rsidRDefault="006874EE" w:rsidP="006874EE">
      <w:pPr>
        <w:autoSpaceDE w:val="0"/>
        <w:autoSpaceDN w:val="0"/>
        <w:adjustRightInd w:val="0"/>
        <w:jc w:val="center"/>
        <w:rPr>
          <w:rFonts w:ascii="BookmanOldStyle-Bold" w:hAnsi="BookmanOldStyle-Bold" w:cs="BookmanOldStyle-Bold"/>
          <w:b/>
          <w:bCs/>
          <w:color w:val="000000"/>
          <w:sz w:val="28"/>
          <w:szCs w:val="28"/>
          <w:u w:val="single"/>
        </w:rPr>
      </w:pPr>
    </w:p>
    <w:p w:rsidR="006874EE" w:rsidRDefault="006874EE" w:rsidP="006874EE">
      <w:pPr>
        <w:autoSpaceDE w:val="0"/>
        <w:autoSpaceDN w:val="0"/>
        <w:adjustRightInd w:val="0"/>
        <w:jc w:val="center"/>
        <w:rPr>
          <w:rFonts w:ascii="BookmanOldStyle-Bold" w:hAnsi="BookmanOldStyle-Bold" w:cs="BookmanOldStyle-Bold"/>
          <w:b/>
          <w:bCs/>
          <w:color w:val="000000"/>
          <w:sz w:val="28"/>
          <w:szCs w:val="28"/>
          <w:u w:val="single"/>
        </w:rPr>
      </w:pPr>
      <w:r>
        <w:rPr>
          <w:rFonts w:ascii="BookmanOldStyle-Bold" w:hAnsi="BookmanOldStyle-Bold" w:cs="BookmanOldStyle-Bold"/>
          <w:b/>
          <w:bCs/>
          <w:color w:val="000000"/>
          <w:sz w:val="28"/>
          <w:szCs w:val="28"/>
          <w:u w:val="single"/>
        </w:rPr>
        <w:t xml:space="preserve">REQUEST FOR </w:t>
      </w:r>
      <w:r w:rsidR="00325EEF">
        <w:rPr>
          <w:rFonts w:ascii="BookmanOldStyle-Bold" w:hAnsi="BookmanOldStyle-Bold" w:cs="BookmanOldStyle-Bold"/>
          <w:b/>
          <w:bCs/>
          <w:color w:val="000000"/>
          <w:sz w:val="28"/>
          <w:szCs w:val="28"/>
          <w:u w:val="single"/>
        </w:rPr>
        <w:t>BID</w:t>
      </w:r>
    </w:p>
    <w:p w:rsidR="007F5817" w:rsidRPr="007F5817" w:rsidRDefault="00DD218C" w:rsidP="006874EE">
      <w:pPr>
        <w:autoSpaceDE w:val="0"/>
        <w:autoSpaceDN w:val="0"/>
        <w:adjustRightInd w:val="0"/>
        <w:jc w:val="center"/>
        <w:rPr>
          <w:rFonts w:ascii="BookmanOldStyle-Bold" w:hAnsi="BookmanOldStyle-Bold" w:cs="BookmanOldStyle-Bold"/>
          <w:b/>
          <w:bCs/>
          <w:color w:val="000000"/>
          <w:sz w:val="28"/>
          <w:szCs w:val="28"/>
        </w:rPr>
      </w:pPr>
      <w:r>
        <w:rPr>
          <w:rFonts w:ascii="BookmanOldStyle-Bold" w:hAnsi="BookmanOldStyle-Bold" w:cs="BookmanOldStyle-Bold"/>
          <w:b/>
          <w:bCs/>
          <w:color w:val="000000"/>
          <w:sz w:val="28"/>
          <w:szCs w:val="28"/>
        </w:rPr>
        <w:t>18-00</w:t>
      </w:r>
      <w:r w:rsidR="00514C16">
        <w:rPr>
          <w:rFonts w:ascii="BookmanOldStyle-Bold" w:hAnsi="BookmanOldStyle-Bold" w:cs="BookmanOldStyle-Bold"/>
          <w:b/>
          <w:bCs/>
          <w:color w:val="000000"/>
          <w:sz w:val="28"/>
          <w:szCs w:val="28"/>
        </w:rPr>
        <w:t>4</w:t>
      </w:r>
    </w:p>
    <w:p w:rsidR="007F5817" w:rsidRPr="007F5817" w:rsidRDefault="007F5817" w:rsidP="007F58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bCs/>
          <w:sz w:val="28"/>
          <w:szCs w:val="28"/>
        </w:rPr>
      </w:pPr>
      <w:r w:rsidRPr="007F5817">
        <w:rPr>
          <w:b/>
          <w:bCs/>
          <w:sz w:val="28"/>
          <w:szCs w:val="28"/>
        </w:rPr>
        <w:t>South Peach Park Walking Trails Addition</w:t>
      </w:r>
    </w:p>
    <w:p w:rsidR="006874EE" w:rsidRDefault="006874EE" w:rsidP="006874EE">
      <w:pPr>
        <w:autoSpaceDE w:val="0"/>
        <w:autoSpaceDN w:val="0"/>
        <w:adjustRightInd w:val="0"/>
        <w:jc w:val="center"/>
        <w:rPr>
          <w:rFonts w:ascii="BookmanOldStyle-Bold" w:hAnsi="BookmanOldStyle-Bold" w:cs="BookmanOldStyle-Bold"/>
          <w:b/>
          <w:bCs/>
          <w:color w:val="000000"/>
          <w:sz w:val="28"/>
          <w:szCs w:val="28"/>
          <w:u w:val="single"/>
        </w:rPr>
      </w:pPr>
    </w:p>
    <w:p w:rsidR="006874EE" w:rsidRPr="005027E8" w:rsidRDefault="006874EE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The Peach County </w:t>
      </w:r>
      <w:r w:rsidR="00325EEF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Board of Commissioners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will be accepting Sealed </w:t>
      </w:r>
      <w:r w:rsidR="00325EEF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Bids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, pertaining to </w:t>
      </w:r>
      <w:r w:rsidR="007F5817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South Peach Park Walking Trails Addition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.</w:t>
      </w:r>
    </w:p>
    <w:p w:rsidR="00325EEF" w:rsidRPr="005027E8" w:rsidRDefault="00325EEF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</w:p>
    <w:p w:rsidR="00325EEF" w:rsidRPr="005027E8" w:rsidRDefault="00325EEF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bookmarkStart w:id="0" w:name="_Hlk497912664"/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A Pre-Bid meeting will be conducted at the </w:t>
      </w:r>
      <w:r w:rsidR="00FD4895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Peach County 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Board of Commissioners meeting room 213 Persons Street Fort Valley, GA 31030 at </w:t>
      </w:r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2:00</w:t>
      </w:r>
      <w:r w:rsidR="003E7865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</w:t>
      </w:r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P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M on </w:t>
      </w:r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January</w:t>
      </w:r>
      <w:r w:rsidR="007F5817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</w:t>
      </w:r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11</w:t>
      </w:r>
      <w:r w:rsidR="007F5817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,</w:t>
      </w:r>
      <w:r w:rsidR="008749C7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201</w:t>
      </w:r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8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to discuss the project. Attendance is not required for contractors to submit a bid, but is reco</w:t>
      </w:r>
      <w:r w:rsidR="00862C5B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m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mended. </w:t>
      </w:r>
    </w:p>
    <w:bookmarkEnd w:id="0"/>
    <w:p w:rsidR="00325EEF" w:rsidRPr="005027E8" w:rsidRDefault="00325EEF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</w:p>
    <w:p w:rsidR="006874EE" w:rsidRPr="005027E8" w:rsidRDefault="006874EE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bookmarkStart w:id="1" w:name="_Hlk497912537"/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Closing date for Sealed </w:t>
      </w:r>
      <w:r w:rsidR="00325EEF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Bid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# </w:t>
      </w:r>
      <w:r w:rsidR="00DD218C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18-00</w:t>
      </w:r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4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shall</w:t>
      </w:r>
      <w:r w:rsidR="007D6B54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be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</w:t>
      </w:r>
      <w:bookmarkStart w:id="2" w:name="_Hlk501436855"/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>January</w:t>
      </w:r>
      <w:r w:rsidR="00985A39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 xml:space="preserve"> </w:t>
      </w:r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>23</w:t>
      </w:r>
      <w:r w:rsidR="008749C7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>, 201</w:t>
      </w:r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>8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 xml:space="preserve"> </w:t>
      </w:r>
      <w:bookmarkEnd w:id="2"/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 xml:space="preserve">@ </w:t>
      </w:r>
      <w:r w:rsidR="00325EEF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>2:30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 xml:space="preserve"> </w:t>
      </w:r>
      <w:r w:rsidR="00325EEF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>p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  <w:u w:val="single"/>
        </w:rPr>
        <w:t>.m.</w:t>
      </w:r>
    </w:p>
    <w:p w:rsidR="006874EE" w:rsidRPr="005027E8" w:rsidRDefault="006874EE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</w:p>
    <w:p w:rsidR="006874EE" w:rsidRPr="005027E8" w:rsidRDefault="00325EEF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Bids</w:t>
      </w:r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will be opened in public without discussion </w:t>
      </w:r>
      <w:r w:rsidR="00514C16" w:rsidRP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January 23, 2018 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@ </w:t>
      </w:r>
      <w:r w:rsidR="007F5817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2:45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p.m. </w:t>
      </w:r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at the Peach County </w:t>
      </w:r>
      <w:r w:rsidR="00FD4895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Board of </w:t>
      </w:r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Commissioners meeting room, 213 Persons Street, Fort Valley, GA 31030.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Bid amounts will be not be released until the Board of Commissioners has awarded the project to the winning bidder</w:t>
      </w:r>
      <w:bookmarkEnd w:id="1"/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.</w:t>
      </w:r>
    </w:p>
    <w:p w:rsidR="006874EE" w:rsidRPr="005027E8" w:rsidRDefault="006874EE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</w:p>
    <w:p w:rsidR="006874EE" w:rsidRPr="005027E8" w:rsidRDefault="00862C5B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The complete </w:t>
      </w:r>
      <w:r w:rsidR="00152399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Request </w:t>
      </w:r>
      <w:proofErr w:type="gramStart"/>
      <w:r w:rsidR="00152399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F</w:t>
      </w:r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or</w:t>
      </w:r>
      <w:proofErr w:type="gramEnd"/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</w:t>
      </w:r>
      <w:r w:rsidR="00325EEF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Bid</w:t>
      </w: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(RFB) package</w:t>
      </w:r>
      <w:r w:rsidR="00313190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and plans are</w:t>
      </w:r>
      <w:r w:rsidR="00BE2A79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available by contacting </w:t>
      </w:r>
      <w:r w:rsidR="00DD218C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Janet Smith</w:t>
      </w:r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at (478) 825-</w:t>
      </w:r>
      <w:r w:rsidR="00BE2A79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2535</w:t>
      </w:r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, </w:t>
      </w:r>
      <w:hyperlink r:id="rId6" w:history="1">
        <w:r w:rsidR="00DD218C" w:rsidRPr="00331628">
          <w:rPr>
            <w:rStyle w:val="Hyperlink"/>
            <w:rFonts w:ascii="BookmanOldStyle-Bold" w:hAnsi="BookmanOldStyle-Bold" w:cs="BookmanOldStyle-Bold"/>
            <w:sz w:val="22"/>
            <w:szCs w:val="22"/>
          </w:rPr>
          <w:t>Janet-smith@peachcounty.net</w:t>
        </w:r>
      </w:hyperlink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, or by visiting </w:t>
      </w:r>
      <w:r w:rsidR="006874EE" w:rsidRPr="005027E8">
        <w:rPr>
          <w:rFonts w:ascii="BookmanOldStyle-Bold" w:hAnsi="BookmanOldStyle-Bold" w:cs="BookmanOldStyle-Bold"/>
          <w:b/>
          <w:bCs/>
          <w:color w:val="0000FF"/>
          <w:sz w:val="22"/>
          <w:szCs w:val="22"/>
        </w:rPr>
        <w:t xml:space="preserve">www.peachcounty.net </w:t>
      </w:r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or </w:t>
      </w:r>
      <w:hyperlink r:id="rId7" w:history="1">
        <w:r w:rsidR="008C298E" w:rsidRPr="005027E8">
          <w:rPr>
            <w:rStyle w:val="Hyperlink"/>
            <w:rFonts w:ascii="BookmanOldStyle-Bold" w:hAnsi="BookmanOldStyle-Bold" w:cs="BookmanOldStyle-Bold"/>
            <w:b/>
            <w:bCs/>
            <w:sz w:val="22"/>
            <w:szCs w:val="22"/>
          </w:rPr>
          <w:t>www.glga.org</w:t>
        </w:r>
      </w:hyperlink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.</w:t>
      </w:r>
    </w:p>
    <w:p w:rsidR="007F5817" w:rsidRPr="005027E8" w:rsidRDefault="007F5817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</w:p>
    <w:p w:rsidR="007F5817" w:rsidRPr="005027E8" w:rsidRDefault="007F5817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Plans are available for review at the Peach County</w:t>
      </w:r>
      <w:r w:rsidR="00FD373C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 Administration offices located at 213 Persons Street, Fort Valley, GA 31030 during regular business hours.</w:t>
      </w:r>
    </w:p>
    <w:p w:rsidR="007F5817" w:rsidRPr="005027E8" w:rsidRDefault="007F5817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</w:p>
    <w:p w:rsidR="008C298E" w:rsidRPr="005027E8" w:rsidRDefault="008C298E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Peach County reserves the right to reject all bids, to waive informalities, to re-advertise and/or to award any bid that is in the best interest of the County.</w:t>
      </w:r>
    </w:p>
    <w:p w:rsidR="006874EE" w:rsidRPr="005027E8" w:rsidRDefault="006874EE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</w:p>
    <w:p w:rsidR="006874EE" w:rsidRPr="005027E8" w:rsidRDefault="006874EE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Mail or deliver Sealed Bid to:</w:t>
      </w:r>
    </w:p>
    <w:p w:rsidR="006874EE" w:rsidRPr="005027E8" w:rsidRDefault="00DD218C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Janet Smith</w:t>
      </w:r>
    </w:p>
    <w:p w:rsidR="006874EE" w:rsidRPr="005027E8" w:rsidRDefault="006874EE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Peach County </w:t>
      </w:r>
      <w:r w:rsidR="00E439F4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Board of Commissioners</w:t>
      </w:r>
    </w:p>
    <w:p w:rsidR="006874EE" w:rsidRPr="005027E8" w:rsidRDefault="00325EEF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ATTN: RFB</w:t>
      </w:r>
      <w:r w:rsidR="006874EE"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 xml:space="preserve"># </w:t>
      </w:r>
      <w:r w:rsidR="00DD218C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18-00</w:t>
      </w:r>
      <w:r w:rsidR="00514C16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4</w:t>
      </w:r>
    </w:p>
    <w:p w:rsidR="006874EE" w:rsidRPr="005027E8" w:rsidRDefault="00E439F4" w:rsidP="006874EE">
      <w:pPr>
        <w:autoSpaceDE w:val="0"/>
        <w:autoSpaceDN w:val="0"/>
        <w:adjustRightInd w:val="0"/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213 Persons Street</w:t>
      </w:r>
    </w:p>
    <w:p w:rsidR="00DA398A" w:rsidRDefault="006874EE" w:rsidP="005027E8">
      <w:pPr>
        <w:suppressAutoHyphens/>
      </w:pPr>
      <w:r w:rsidRPr="005027E8">
        <w:rPr>
          <w:rFonts w:ascii="BookmanOldStyle-Bold" w:hAnsi="BookmanOldStyle-Bold" w:cs="BookmanOldStyle-Bold"/>
          <w:b/>
          <w:bCs/>
          <w:color w:val="000000"/>
          <w:sz w:val="22"/>
          <w:szCs w:val="22"/>
        </w:rPr>
        <w:t>Fort Valley, GA 31030</w:t>
      </w:r>
      <w:bookmarkStart w:id="3" w:name="_GoBack"/>
      <w:bookmarkEnd w:id="3"/>
    </w:p>
    <w:sectPr w:rsidR="00DA398A" w:rsidSect="007631B7">
      <w:pgSz w:w="12240" w:h="15840" w:code="1"/>
      <w:pgMar w:top="864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4A41B8F-0F81-4CBE-BCAD-E480654FC7E2}"/>
    <w:embedBold r:id="rId2" w:fontKey="{6E4276A7-B877-44A6-B631-0A7047F7A5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9E5FDE76-B320-49F6-B981-EA986001F28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EF1F8F1-CA7D-4C85-B16E-5C42586A29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70648CD-FB29-473A-B232-27CF579B3BB9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6" w:fontKey="{FF547E83-34AE-4256-A015-132F01D2DB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A880897-32F1-4FB4-B2D4-254CB5E88D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717362D8-3CC6-4F56-B29B-13EED106C759}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9" w:fontKey="{7C53D1AC-F6D2-4EE3-9DE2-14B9E29B8E22}"/>
  </w:font>
  <w:font w:name="BookmanOldStyle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02ADC2F-EF1E-4A36-8A93-698B87206B4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368D"/>
    <w:multiLevelType w:val="hybridMultilevel"/>
    <w:tmpl w:val="E6F87CA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16131BAE"/>
    <w:multiLevelType w:val="hybridMultilevel"/>
    <w:tmpl w:val="E1EEFD54"/>
    <w:lvl w:ilvl="0" w:tplc="E3EC8F2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A9B69E7"/>
    <w:multiLevelType w:val="hybridMultilevel"/>
    <w:tmpl w:val="0EBA5D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99D34F1"/>
    <w:multiLevelType w:val="hybridMultilevel"/>
    <w:tmpl w:val="63BC98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38647A2"/>
    <w:multiLevelType w:val="hybridMultilevel"/>
    <w:tmpl w:val="9CBE8ECA"/>
    <w:lvl w:ilvl="0" w:tplc="04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attachedTemplate r:id="rId1"/>
  <w:stylePaneFormatFilter w:val="3F01"/>
  <w:defaultTabStop w:val="720"/>
  <w:drawingGridHorizontalSpacing w:val="187"/>
  <w:displayVerticalDrawingGridEvery w:val="2"/>
  <w:noPunctuationKerning/>
  <w:characterSpacingControl w:val="doNotCompress"/>
  <w:compat/>
  <w:rsids>
    <w:rsidRoot w:val="00690833"/>
    <w:rsid w:val="00046EF6"/>
    <w:rsid w:val="000567F5"/>
    <w:rsid w:val="0007083F"/>
    <w:rsid w:val="00087CAF"/>
    <w:rsid w:val="000C55BE"/>
    <w:rsid w:val="000D1346"/>
    <w:rsid w:val="000D7069"/>
    <w:rsid w:val="00107142"/>
    <w:rsid w:val="00152399"/>
    <w:rsid w:val="001732C6"/>
    <w:rsid w:val="0018748C"/>
    <w:rsid w:val="0019344A"/>
    <w:rsid w:val="00195133"/>
    <w:rsid w:val="001D3150"/>
    <w:rsid w:val="00206FDB"/>
    <w:rsid w:val="00255ED2"/>
    <w:rsid w:val="00256DDD"/>
    <w:rsid w:val="00260B0B"/>
    <w:rsid w:val="0027551E"/>
    <w:rsid w:val="0030327B"/>
    <w:rsid w:val="00313190"/>
    <w:rsid w:val="003161DA"/>
    <w:rsid w:val="00325EEF"/>
    <w:rsid w:val="0037468F"/>
    <w:rsid w:val="003B0FC9"/>
    <w:rsid w:val="003B4E54"/>
    <w:rsid w:val="003C0B95"/>
    <w:rsid w:val="003E7865"/>
    <w:rsid w:val="00413775"/>
    <w:rsid w:val="00420032"/>
    <w:rsid w:val="00431ECA"/>
    <w:rsid w:val="00434128"/>
    <w:rsid w:val="004424B5"/>
    <w:rsid w:val="00453D2E"/>
    <w:rsid w:val="00493A8F"/>
    <w:rsid w:val="004E00A0"/>
    <w:rsid w:val="005027E8"/>
    <w:rsid w:val="00514C16"/>
    <w:rsid w:val="00562FEC"/>
    <w:rsid w:val="00572749"/>
    <w:rsid w:val="005A2C35"/>
    <w:rsid w:val="005E3738"/>
    <w:rsid w:val="005E64F2"/>
    <w:rsid w:val="00650D4E"/>
    <w:rsid w:val="0066568A"/>
    <w:rsid w:val="00683493"/>
    <w:rsid w:val="006874EE"/>
    <w:rsid w:val="00690833"/>
    <w:rsid w:val="006A0D94"/>
    <w:rsid w:val="006D4275"/>
    <w:rsid w:val="006E3FBC"/>
    <w:rsid w:val="00741081"/>
    <w:rsid w:val="00755B70"/>
    <w:rsid w:val="007631B7"/>
    <w:rsid w:val="007910F7"/>
    <w:rsid w:val="00796F08"/>
    <w:rsid w:val="007A4C8A"/>
    <w:rsid w:val="007D6B54"/>
    <w:rsid w:val="007F5817"/>
    <w:rsid w:val="00806A1C"/>
    <w:rsid w:val="0082135C"/>
    <w:rsid w:val="00840DF7"/>
    <w:rsid w:val="00862C5B"/>
    <w:rsid w:val="008749C7"/>
    <w:rsid w:val="00874CD6"/>
    <w:rsid w:val="0088442C"/>
    <w:rsid w:val="008B0504"/>
    <w:rsid w:val="008C298E"/>
    <w:rsid w:val="00911D1B"/>
    <w:rsid w:val="0095540A"/>
    <w:rsid w:val="00985A39"/>
    <w:rsid w:val="009F192B"/>
    <w:rsid w:val="009F41E2"/>
    <w:rsid w:val="00A11223"/>
    <w:rsid w:val="00A7684E"/>
    <w:rsid w:val="00A904F4"/>
    <w:rsid w:val="00A94571"/>
    <w:rsid w:val="00AB64E4"/>
    <w:rsid w:val="00B34D8B"/>
    <w:rsid w:val="00B84977"/>
    <w:rsid w:val="00B93F10"/>
    <w:rsid w:val="00BA4D24"/>
    <w:rsid w:val="00BC1568"/>
    <w:rsid w:val="00BE2A79"/>
    <w:rsid w:val="00BE2E06"/>
    <w:rsid w:val="00C357E4"/>
    <w:rsid w:val="00C479ED"/>
    <w:rsid w:val="00C76A4E"/>
    <w:rsid w:val="00C9215E"/>
    <w:rsid w:val="00CF3A22"/>
    <w:rsid w:val="00D04E0E"/>
    <w:rsid w:val="00D138EA"/>
    <w:rsid w:val="00D223BD"/>
    <w:rsid w:val="00D31578"/>
    <w:rsid w:val="00D44CFE"/>
    <w:rsid w:val="00D62D32"/>
    <w:rsid w:val="00D824E2"/>
    <w:rsid w:val="00DA398A"/>
    <w:rsid w:val="00DD218C"/>
    <w:rsid w:val="00E378F3"/>
    <w:rsid w:val="00E439F4"/>
    <w:rsid w:val="00E85653"/>
    <w:rsid w:val="00ED020F"/>
    <w:rsid w:val="00EF6CF9"/>
    <w:rsid w:val="00F27966"/>
    <w:rsid w:val="00F55775"/>
    <w:rsid w:val="00F6380D"/>
    <w:rsid w:val="00F82C4B"/>
    <w:rsid w:val="00F86A1F"/>
    <w:rsid w:val="00F95F3B"/>
    <w:rsid w:val="00FA1F10"/>
    <w:rsid w:val="00FD373C"/>
    <w:rsid w:val="00FD4895"/>
    <w:rsid w:val="00FF0DB2"/>
    <w:rsid w:val="00FF5750"/>
    <w:rsid w:val="00FF6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 fillcolor="silver">
      <v:fill color="silver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1B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631B7"/>
    <w:pPr>
      <w:keepNext/>
      <w:jc w:val="center"/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7631B7"/>
    <w:pPr>
      <w:keepNext/>
      <w:jc w:val="center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631B7"/>
    <w:rPr>
      <w:rFonts w:ascii="Arial" w:hAnsi="Arial" w:cs="Arial"/>
      <w:sz w:val="16"/>
    </w:rPr>
  </w:style>
  <w:style w:type="paragraph" w:styleId="BalloonText">
    <w:name w:val="Balloon Text"/>
    <w:basedOn w:val="Normal"/>
    <w:semiHidden/>
    <w:rsid w:val="003C0B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82135C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6D4275"/>
    <w:rPr>
      <w:b/>
      <w:bCs/>
      <w:sz w:val="16"/>
      <w:szCs w:val="24"/>
    </w:rPr>
  </w:style>
  <w:style w:type="paragraph" w:styleId="ListParagraph">
    <w:name w:val="List Paragraph"/>
    <w:basedOn w:val="Normal"/>
    <w:uiPriority w:val="34"/>
    <w:qFormat/>
    <w:rsid w:val="00840D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6874EE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7F5817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218C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lg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anet-smith@peachcounty.ne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oward\AppData\Local\Microsoft\Windows\Temporary%20Internet%20Files\Content.Outlook\IJR1EJ66\letterhead0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654EF-DBB5-4E97-9BD6-5A91774EC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letterhead09</Template>
  <TotalTime>2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Peach County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Howard</dc:creator>
  <cp:lastModifiedBy>jbsmith</cp:lastModifiedBy>
  <cp:revision>2</cp:revision>
  <cp:lastPrinted>2017-11-08T18:36:00Z</cp:lastPrinted>
  <dcterms:created xsi:type="dcterms:W3CDTF">2017-12-19T14:16:00Z</dcterms:created>
  <dcterms:modified xsi:type="dcterms:W3CDTF">2017-12-19T14:16:00Z</dcterms:modified>
</cp:coreProperties>
</file>