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6A1C" w:rsidRDefault="00195133">
      <w:pPr>
        <w:rPr>
          <w:rFonts w:ascii="Arial" w:hAnsi="Arial" w:cs="Arial"/>
        </w:rPr>
      </w:pP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88A83A7" wp14:editId="14E95B69">
                <wp:simplePos x="0" y="0"/>
                <wp:positionH relativeFrom="column">
                  <wp:posOffset>1781175</wp:posOffset>
                </wp:positionH>
                <wp:positionV relativeFrom="paragraph">
                  <wp:posOffset>-228600</wp:posOffset>
                </wp:positionV>
                <wp:extent cx="2731135" cy="1371600"/>
                <wp:effectExtent l="0" t="0" r="254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113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7142" w:rsidRDefault="00107142">
                            <w:pPr>
                              <w:pStyle w:val="Heading2"/>
                              <w:rPr>
                                <w:rFonts w:ascii="Old English Text MT" w:hAnsi="Old English Text MT"/>
                                <w:sz w:val="60"/>
                              </w:rPr>
                            </w:pPr>
                            <w:smartTag w:uri="urn:schemas-microsoft-com:office:smarttags" w:element="place">
                              <w:smartTag w:uri="urn:schemas-microsoft-com:office:smarttags" w:element="PlaceName">
                                <w:r>
                                  <w:rPr>
                                    <w:rFonts w:ascii="Old English Text MT" w:hAnsi="Old English Text MT"/>
                                    <w:sz w:val="60"/>
                                  </w:rPr>
                                  <w:t>Peach</w:t>
                                </w:r>
                              </w:smartTag>
                              <w:r>
                                <w:rPr>
                                  <w:rFonts w:ascii="Old English Text MT" w:hAnsi="Old English Text MT"/>
                                  <w:sz w:val="60"/>
                                </w:rPr>
                                <w:t xml:space="preserve"> </w:t>
                              </w:r>
                              <w:smartTag w:uri="urn:schemas-microsoft-com:office:smarttags" w:element="PlaceType">
                                <w:r>
                                  <w:rPr>
                                    <w:rFonts w:ascii="Old English Text MT" w:hAnsi="Old English Text MT"/>
                                    <w:sz w:val="60"/>
                                  </w:rPr>
                                  <w:t>County</w:t>
                                </w:r>
                              </w:smartTag>
                            </w:smartTag>
                          </w:p>
                          <w:p w:rsidR="00107142" w:rsidRDefault="00107142">
                            <w:pPr>
                              <w:jc w:val="center"/>
                            </w:pPr>
                            <w:r>
                              <w:t>213 Persons Street</w:t>
                            </w:r>
                          </w:p>
                          <w:p w:rsidR="00107142" w:rsidRDefault="00107142">
                            <w:pPr>
                              <w:jc w:val="center"/>
                            </w:pPr>
                            <w:smartTag w:uri="urn:schemas-microsoft-com:office:smarttags" w:element="place">
                              <w:smartTag w:uri="urn:schemas-microsoft-com:office:smarttags" w:element="City">
                                <w:r>
                                  <w:t>Fort Valley</w:t>
                                </w:r>
                              </w:smartTag>
                              <w:r>
                                <w:t xml:space="preserve">, </w:t>
                              </w:r>
                              <w:smartTag w:uri="urn:schemas-microsoft-com:office:smarttags" w:element="country-region">
                                <w:r>
                                  <w:t>Georgia</w:t>
                                </w:r>
                              </w:smartTag>
                            </w:smartTag>
                            <w:r>
                              <w:t xml:space="preserve"> 31030</w:t>
                            </w:r>
                          </w:p>
                          <w:p w:rsidR="00107142" w:rsidRDefault="00107142">
                            <w:pPr>
                              <w:jc w:val="center"/>
                            </w:pPr>
                            <w:r>
                              <w:t>Phone 478-825-2535</w:t>
                            </w:r>
                          </w:p>
                          <w:p w:rsidR="00107142" w:rsidRDefault="00107142">
                            <w:pPr>
                              <w:jc w:val="center"/>
                            </w:pPr>
                            <w:r>
                              <w:t>Fax 478-825-2678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40.25pt;margin-top:-18pt;width:215.05pt;height:10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" stroked="f">
                <v:textbox>
                  <w:txbxContent>
                    <w:p w:rsidR="00107142" w:rsidRDefault="00107142">
                      <w:pPr>
                        <w:pStyle w:val="Heading2"/>
                        <w:rPr>
                          <w:rFonts w:ascii="Old English Text MT" w:hAnsi="Old English Text MT"/>
                          <w:sz w:val="60"/>
                        </w:rPr>
                      </w:pPr>
                      <w:smartTag w:uri="urn:schemas-microsoft-com:office:smarttags" w:element="place">
                        <w:smartTag w:uri="urn:schemas-microsoft-com:office:smarttags" w:element="PlaceName">
                          <w:r>
                            <w:rPr>
                              <w:rFonts w:ascii="Old English Text MT" w:hAnsi="Old English Text MT"/>
                              <w:sz w:val="60"/>
                            </w:rPr>
                            <w:t>Peach</w:t>
                          </w:r>
                        </w:smartTag>
                        <w:r>
                          <w:rPr>
                            <w:rFonts w:ascii="Old English Text MT" w:hAnsi="Old English Text MT"/>
                            <w:sz w:val="60"/>
                          </w:rPr>
                          <w:t xml:space="preserve"> </w:t>
                        </w:r>
                        <w:smartTag w:uri="urn:schemas-microsoft-com:office:smarttags" w:element="PlaceType">
                          <w:r>
                            <w:rPr>
                              <w:rFonts w:ascii="Old English Text MT" w:hAnsi="Old English Text MT"/>
                              <w:sz w:val="60"/>
                            </w:rPr>
                            <w:t>County</w:t>
                          </w:r>
                        </w:smartTag>
                      </w:smartTag>
                    </w:p>
                    <w:p w:rsidR="00107142" w:rsidRDefault="00107142">
                      <w:pPr>
                        <w:jc w:val="center"/>
                      </w:pPr>
                      <w:r>
                        <w:t>213 Persons Street</w:t>
                      </w:r>
                    </w:p>
                    <w:p w:rsidR="00107142" w:rsidRDefault="00107142">
                      <w:pPr>
                        <w:jc w:val="center"/>
                      </w:pPr>
                      <w:smartTag w:uri="urn:schemas-microsoft-com:office:smarttags" w:element="place">
                        <w:smartTag w:uri="urn:schemas-microsoft-com:office:smarttags" w:element="City">
                          <w:r>
                            <w:t>Fort Valley</w:t>
                          </w:r>
                        </w:smartTag>
                        <w:r>
                          <w:t xml:space="preserve">, </w:t>
                        </w:r>
                        <w:smartTag w:uri="urn:schemas-microsoft-com:office:smarttags" w:element="country-region">
                          <w:r>
                            <w:t>Georgia</w:t>
                          </w:r>
                        </w:smartTag>
                      </w:smartTag>
                      <w:r>
                        <w:t xml:space="preserve"> 31030</w:t>
                      </w:r>
                    </w:p>
                    <w:p w:rsidR="00107142" w:rsidRDefault="00107142">
                      <w:pPr>
                        <w:jc w:val="center"/>
                      </w:pPr>
                      <w:r>
                        <w:t>Phone 478-825-2535</w:t>
                      </w:r>
                    </w:p>
                    <w:p w:rsidR="00107142" w:rsidRDefault="00107142">
                      <w:pPr>
                        <w:jc w:val="center"/>
                      </w:pPr>
                      <w:r>
                        <w:t>Fax 478-825-2678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7649865" wp14:editId="49373EF2">
                <wp:simplePos x="0" y="0"/>
                <wp:positionH relativeFrom="column">
                  <wp:posOffset>5224780</wp:posOffset>
                </wp:positionH>
                <wp:positionV relativeFrom="paragraph">
                  <wp:posOffset>-114300</wp:posOffset>
                </wp:positionV>
                <wp:extent cx="1424940" cy="251460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24940" cy="2514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7142" w:rsidRDefault="00107142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411.4pt;margin-top:-9pt;width:112.2pt;height:19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" filled="f" stroked="f">
                <v:textbox>
                  <w:txbxContent>
                    <w:p w:rsidR="00107142" w:rsidRDefault="00107142">
                      <w:pPr>
                        <w:jc w:val="center"/>
                        <w:rPr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rPr>
          <w:rFonts w:ascii="Arial" w:hAnsi="Arial" w:cs="Arial"/>
        </w:rPr>
      </w:pPr>
    </w:p>
    <w:p w:rsidR="00806A1C" w:rsidRDefault="00806A1C">
      <w:pPr>
        <w:jc w:val="both"/>
      </w:pPr>
    </w:p>
    <w:p w:rsidR="00C178C9" w:rsidRPr="00C178C9" w:rsidRDefault="00547A8A" w:rsidP="00C178C9">
      <w:pPr>
        <w:pStyle w:val="NormalWeb"/>
        <w:jc w:val="center"/>
        <w:rPr>
          <w:rFonts w:ascii="Arial" w:hAnsi="Arial" w:cs="Arial"/>
          <w:color w:val="000000"/>
          <w:sz w:val="28"/>
          <w:szCs w:val="28"/>
        </w:rPr>
      </w:pPr>
      <w:r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R</w:t>
      </w:r>
      <w:bookmarkStart w:id="0" w:name="_GoBack"/>
      <w:bookmarkEnd w:id="0"/>
      <w:r w:rsidR="00C178C9" w:rsidRPr="00C178C9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 xml:space="preserve">EQUEST FOR </w:t>
      </w:r>
      <w:r w:rsidR="00526A0E">
        <w:rPr>
          <w:rStyle w:val="Strong"/>
          <w:rFonts w:ascii="Arial" w:hAnsi="Arial" w:cs="Arial"/>
          <w:color w:val="000000"/>
          <w:sz w:val="28"/>
          <w:szCs w:val="28"/>
          <w:u w:val="single"/>
        </w:rPr>
        <w:t>QUALIFICATIONS</w:t>
      </w:r>
    </w:p>
    <w:p w:rsidR="00F14A07" w:rsidRDefault="00F14A07" w:rsidP="005E0E80">
      <w:pPr>
        <w:pStyle w:val="NormalWeb"/>
        <w:rPr>
          <w:rStyle w:val="Strong"/>
          <w:rFonts w:ascii="Arial" w:hAnsi="Arial" w:cs="Arial"/>
          <w:b w:val="0"/>
          <w:color w:val="000000"/>
          <w:sz w:val="22"/>
          <w:szCs w:val="22"/>
        </w:rPr>
      </w:pPr>
      <w:r w:rsidRPr="00F14A07">
        <w:rPr>
          <w:rStyle w:val="Strong"/>
          <w:rFonts w:ascii="Arial" w:hAnsi="Arial" w:cs="Arial"/>
          <w:b w:val="0"/>
          <w:color w:val="000000"/>
          <w:sz w:val="22"/>
          <w:szCs w:val="22"/>
        </w:rPr>
        <w:t>The Peach County Board of Commissioners will be accepting Statement of Qualifications and Unit Prices pertaining to the following:</w:t>
      </w:r>
    </w:p>
    <w:p w:rsidR="005E0E80" w:rsidRPr="005E0E80" w:rsidRDefault="00971B20" w:rsidP="005E0E80">
      <w:pPr>
        <w:pStyle w:val="NormalWeb"/>
        <w:rPr>
          <w:rStyle w:val="Strong"/>
          <w:rFonts w:ascii="Arial" w:hAnsi="Arial" w:cs="Arial"/>
          <w:b w:val="0"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>RFQ</w:t>
      </w:r>
      <w:r w:rsidR="00C178C9" w:rsidRPr="005E0E80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 xml:space="preserve"> No. </w:t>
      </w:r>
      <w:r w:rsidR="003632E9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>15-007</w:t>
      </w:r>
      <w:r w:rsidR="00FB35AD">
        <w:rPr>
          <w:rStyle w:val="Strong"/>
          <w:rFonts w:ascii="Arial" w:hAnsi="Arial" w:cs="Arial"/>
          <w:color w:val="000000"/>
          <w:sz w:val="22"/>
          <w:szCs w:val="22"/>
          <w:u w:val="single"/>
        </w:rPr>
        <w:t>:</w:t>
      </w:r>
      <w:r w:rsidR="00C178C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 </w:t>
      </w:r>
      <w:r w:rsidR="003632E9" w:rsidRPr="00F14A07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Sanitary Sewer Service Connections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and </w:t>
      </w:r>
      <w:r w:rsidR="00F14A07" w:rsidRPr="00F14A07">
        <w:rPr>
          <w:rStyle w:val="Strong"/>
          <w:rFonts w:ascii="Arial" w:hAnsi="Arial" w:cs="Arial"/>
          <w:b w:val="0"/>
          <w:color w:val="000000"/>
          <w:sz w:val="22"/>
          <w:szCs w:val="22"/>
        </w:rPr>
        <w:t>Priv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ate Septic Tank Abandonment</w:t>
      </w:r>
    </w:p>
    <w:p w:rsidR="005E0E80" w:rsidRPr="005E0E80" w:rsidRDefault="005E0E80" w:rsidP="005E0E80">
      <w:pPr>
        <w:pStyle w:val="NormalWeb"/>
        <w:rPr>
          <w:rStyle w:val="Strong"/>
          <w:rFonts w:ascii="Arial" w:hAnsi="Arial" w:cs="Arial"/>
          <w:b w:val="0"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The Peach County Board of Commissioners is seeking to pre-qualify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septic contractors and/or 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plumbing contractors for septic tank abandonment and the installation of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private sanitary 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sewer service connections as part of the Southwest Peach County Sanitary Sewer Project – Phase 1. The list of pre-qualified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septic contractors and 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plumbing contractors will be provided to residents in the project area; residents will contract with contractors directly. Approximately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52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residences require sewer service connections in this area. Pre-qualification d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oes not guarantee any contracted work.</w:t>
      </w:r>
    </w:p>
    <w:p w:rsidR="00C178C9" w:rsidRPr="005E0E80" w:rsidRDefault="00C178C9" w:rsidP="00C178C9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Closing date for Sealed </w:t>
      </w:r>
      <w:r w:rsidR="00971B20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Qualificati</w:t>
      </w:r>
      <w:r w:rsidR="00526A0E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o</w:t>
      </w:r>
      <w:r w:rsidR="00971B20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ns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, No.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15-007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shall be</w:t>
      </w:r>
      <w:r w:rsidRPr="005E0E80"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</w:rPr>
        <w:t>August</w:t>
      </w:r>
      <w:r w:rsidR="00B96EDA" w:rsidRPr="005E0E80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</w:rPr>
        <w:t xml:space="preserve"> </w:t>
      </w:r>
      <w:r w:rsidR="005E0E80" w:rsidRPr="005E0E80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</w:rPr>
        <w:t>6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</w:rPr>
        <w:t>, 2015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  <w:u w:val="single"/>
        </w:rPr>
        <w:t xml:space="preserve"> @ 2:30 p.m.</w:t>
      </w:r>
    </w:p>
    <w:p w:rsidR="00C178C9" w:rsidRPr="005E0E80" w:rsidRDefault="00FB35AD" w:rsidP="00C178C9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>
        <w:rPr>
          <w:rStyle w:val="Strong"/>
          <w:rFonts w:ascii="Arial" w:hAnsi="Arial" w:cs="Arial"/>
          <w:b w:val="0"/>
          <w:color w:val="000000"/>
          <w:sz w:val="22"/>
          <w:szCs w:val="22"/>
        </w:rPr>
        <w:t>RFQ</w:t>
      </w:r>
      <w:r w:rsidR="00C178C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No.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15-007</w:t>
      </w:r>
      <w:r w:rsidR="00C178C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will be opened in public without discussion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August </w:t>
      </w:r>
      <w:r w:rsidR="005E0E80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6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, 2015</w:t>
      </w:r>
      <w:r w:rsidR="00971B20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@ 3:0</w:t>
      </w:r>
      <w:r w:rsidR="00C178C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0 p.m. at the Peach County Board of Commissioners meeting room, 213 Persons Street, Fort Valley, GA 31030. </w:t>
      </w:r>
      <w:r w:rsidR="00F14A07" w:rsidRPr="00F14A07">
        <w:rPr>
          <w:rStyle w:val="Strong"/>
          <w:rFonts w:ascii="Arial" w:hAnsi="Arial" w:cs="Arial"/>
          <w:b w:val="0"/>
          <w:color w:val="000000"/>
          <w:sz w:val="22"/>
          <w:szCs w:val="22"/>
        </w:rPr>
        <w:t>Unit Prices posted and Statement of Qualifications will not be released until the Board of Commissioners has approved qualified firm(s).</w:t>
      </w:r>
    </w:p>
    <w:p w:rsidR="00C178C9" w:rsidRPr="005E0E80" w:rsidRDefault="00A3157E" w:rsidP="00C178C9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The complete Request for Qualifications (RFQ</w:t>
      </w:r>
      <w:r>
        <w:rPr>
          <w:rStyle w:val="Strong"/>
          <w:rFonts w:ascii="Arial" w:hAnsi="Arial" w:cs="Arial"/>
          <w:b w:val="0"/>
          <w:color w:val="000000"/>
          <w:sz w:val="22"/>
          <w:szCs w:val="22"/>
        </w:rPr>
        <w:t>) package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</w:t>
      </w:r>
      <w:r>
        <w:rPr>
          <w:rStyle w:val="Strong"/>
          <w:rFonts w:ascii="Arial" w:hAnsi="Arial" w:cs="Arial"/>
          <w:b w:val="0"/>
          <w:color w:val="000000"/>
          <w:sz w:val="22"/>
          <w:szCs w:val="22"/>
        </w:rPr>
        <w:t>is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available by contacting</w:t>
      </w:r>
      <w:r w:rsidR="00FB35AD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Clarice Davis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at (478) 825-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2535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,</w:t>
      </w:r>
      <w:r w:rsidRPr="005E0E80"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hyperlink r:id="rId7" w:history="1">
        <w:r w:rsidR="003632E9" w:rsidRPr="00E87005">
          <w:rPr>
            <w:rStyle w:val="Hyperlink"/>
            <w:rFonts w:ascii="Arial" w:hAnsi="Arial" w:cs="Arial"/>
            <w:sz w:val="22"/>
            <w:szCs w:val="22"/>
          </w:rPr>
          <w:t>clarice-davis@peachcounty.net</w:t>
        </w:r>
      </w:hyperlink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, or by</w:t>
      </w:r>
      <w:r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v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isiting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www.peachcounty.net</w:t>
      </w:r>
      <w:r w:rsidRPr="005E0E80"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or</w:t>
      </w:r>
      <w:r w:rsidRPr="005E0E80">
        <w:rPr>
          <w:rStyle w:val="apple-converted-space"/>
          <w:rFonts w:ascii="Arial" w:hAnsi="Arial" w:cs="Arial"/>
          <w:b/>
          <w:bCs/>
          <w:color w:val="000000"/>
          <w:sz w:val="22"/>
          <w:szCs w:val="22"/>
        </w:rPr>
        <w:t> </w:t>
      </w:r>
      <w:hyperlink r:id="rId8" w:history="1">
        <w:r w:rsidRPr="005E0E80">
          <w:rPr>
            <w:rStyle w:val="Strong"/>
            <w:rFonts w:ascii="Arial" w:hAnsi="Arial" w:cs="Arial"/>
            <w:b w:val="0"/>
            <w:color w:val="057C92"/>
            <w:sz w:val="22"/>
            <w:szCs w:val="22"/>
          </w:rPr>
          <w:t>www.glga.org</w:t>
        </w:r>
      </w:hyperlink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.</w:t>
      </w:r>
    </w:p>
    <w:p w:rsidR="00C178C9" w:rsidRPr="005E0E80" w:rsidRDefault="00C178C9" w:rsidP="00C178C9">
      <w:pPr>
        <w:pStyle w:val="NormalWeb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Peach County reserves the right to reject all </w:t>
      </w:r>
      <w:r w:rsidR="00971B20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Qualifications Submittals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, to waive informalities, to re-advertise and/or to </w:t>
      </w:r>
      <w:r w:rsidR="008E6DB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qualify any contractor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that is in the best interest of the County.</w:t>
      </w:r>
    </w:p>
    <w:p w:rsidR="00C178C9" w:rsidRPr="005E0E80" w:rsidRDefault="00C178C9" w:rsidP="00C178C9">
      <w:pPr>
        <w:pStyle w:val="NormalWeb"/>
        <w:spacing w:after="0" w:afterAutospacing="0"/>
        <w:rPr>
          <w:rStyle w:val="Strong"/>
          <w:rFonts w:ascii="Arial" w:hAnsi="Arial" w:cs="Arial"/>
          <w:b w:val="0"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Mail or deliver Sealed </w:t>
      </w:r>
      <w:r w:rsidR="00FB35AD">
        <w:rPr>
          <w:rStyle w:val="Strong"/>
          <w:rFonts w:ascii="Arial" w:hAnsi="Arial" w:cs="Arial"/>
          <w:b w:val="0"/>
          <w:color w:val="000000"/>
          <w:sz w:val="22"/>
          <w:szCs w:val="22"/>
        </w:rPr>
        <w:t>Response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to:</w:t>
      </w:r>
    </w:p>
    <w:p w:rsidR="00C178C9" w:rsidRPr="005E0E80" w:rsidRDefault="00B96EDA" w:rsidP="00C178C9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Clarice Davis</w:t>
      </w:r>
    </w:p>
    <w:p w:rsidR="00C178C9" w:rsidRPr="005E0E80" w:rsidRDefault="00B96EDA" w:rsidP="00C178C9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Peach County Board of Commissioners</w:t>
      </w:r>
    </w:p>
    <w:p w:rsidR="00C178C9" w:rsidRPr="005E0E80" w:rsidRDefault="00C178C9" w:rsidP="00C178C9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ATTN: RF</w:t>
      </w:r>
      <w:r w:rsidR="008E6DB9"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Q</w:t>
      </w: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 xml:space="preserve"> # </w:t>
      </w:r>
      <w:r w:rsidR="003632E9">
        <w:rPr>
          <w:rStyle w:val="Strong"/>
          <w:rFonts w:ascii="Arial" w:hAnsi="Arial" w:cs="Arial"/>
          <w:b w:val="0"/>
          <w:color w:val="000000"/>
          <w:sz w:val="22"/>
          <w:szCs w:val="22"/>
        </w:rPr>
        <w:t>15-007</w:t>
      </w:r>
    </w:p>
    <w:p w:rsidR="00C178C9" w:rsidRPr="005E0E80" w:rsidRDefault="00B96EDA" w:rsidP="00C178C9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213 Persons Street</w:t>
      </w:r>
    </w:p>
    <w:p w:rsidR="00C178C9" w:rsidRPr="005E0E80" w:rsidRDefault="00C178C9" w:rsidP="00C178C9">
      <w:pPr>
        <w:pStyle w:val="NormalWeb"/>
        <w:spacing w:before="0" w:beforeAutospacing="0" w:after="0" w:afterAutospacing="0"/>
        <w:rPr>
          <w:rFonts w:ascii="Arial" w:hAnsi="Arial" w:cs="Arial"/>
          <w:b/>
          <w:color w:val="000000"/>
          <w:sz w:val="22"/>
          <w:szCs w:val="22"/>
        </w:rPr>
      </w:pPr>
      <w:r w:rsidRPr="005E0E80">
        <w:rPr>
          <w:rStyle w:val="Strong"/>
          <w:rFonts w:ascii="Arial" w:hAnsi="Arial" w:cs="Arial"/>
          <w:b w:val="0"/>
          <w:color w:val="000000"/>
          <w:sz w:val="22"/>
          <w:szCs w:val="22"/>
        </w:rPr>
        <w:t>Fort Valley, GA 31030</w:t>
      </w:r>
    </w:p>
    <w:p w:rsidR="00DA398A" w:rsidRDefault="00DA398A" w:rsidP="00DA398A"/>
    <w:sectPr w:rsidR="00DA398A" w:rsidSect="007631B7">
      <w:pgSz w:w="12240" w:h="15840" w:code="1"/>
      <w:pgMar w:top="864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45559C18-19A9-4952-9C66-38684CCE84DF}"/>
    <w:embedBold r:id="rId2" w:fontKey="{F3EA1B5E-5DE6-4F41-BDF1-9159BC95F646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5631E482-E529-4682-8045-1BF27DE6C21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BB01711-64CF-4ECF-8AA4-090DCCE68E52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91205F45-A8FC-4EE0-A32F-2B609CC2ADD8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7EA6DDB9-985C-414E-9E61-F2DB2512EBBF}"/>
    <w:embedBold r:id="rId7" w:fontKey="{9723411C-FD56-4F7D-953B-243FA0FEC41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0054D1E3-5F9E-4F30-9563-5592C6775E04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9" w:fontKey="{B1F047A6-E41F-4B65-B9C2-86A64D76A2F4}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  <w:embedRegular r:id="rId10" w:fontKey="{78652C0A-6D55-4B07-9D81-4AC7144FA4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1" w:fontKey="{D14B3092-C529-4649-B28C-A4370526367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E368D"/>
    <w:multiLevelType w:val="hybridMultilevel"/>
    <w:tmpl w:val="E6F87CAE"/>
    <w:lvl w:ilvl="0" w:tplc="0409000F">
      <w:start w:val="1"/>
      <w:numFmt w:val="decimal"/>
      <w:lvlText w:val="%1."/>
      <w:lvlJc w:val="left"/>
      <w:pPr>
        <w:ind w:left="2520" w:hanging="360"/>
      </w:p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16131BAE"/>
    <w:multiLevelType w:val="hybridMultilevel"/>
    <w:tmpl w:val="E1EEFD54"/>
    <w:lvl w:ilvl="0" w:tplc="E3EC8F24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A9B69E7"/>
    <w:multiLevelType w:val="hybridMultilevel"/>
    <w:tmpl w:val="0EBA5D7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299D34F1"/>
    <w:multiLevelType w:val="hybridMultilevel"/>
    <w:tmpl w:val="63BC98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38647A2"/>
    <w:multiLevelType w:val="hybridMultilevel"/>
    <w:tmpl w:val="9CBE8ECA"/>
    <w:lvl w:ilvl="0" w:tplc="04090001">
      <w:start w:val="1"/>
      <w:numFmt w:val="bullet"/>
      <w:lvlText w:val=""/>
      <w:lvlJc w:val="left"/>
      <w:pPr>
        <w:ind w:left="150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2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7"/>
  <w:embedTrueTypeFonts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833"/>
    <w:rsid w:val="00046EF6"/>
    <w:rsid w:val="0007083F"/>
    <w:rsid w:val="00087CAF"/>
    <w:rsid w:val="000C55BE"/>
    <w:rsid w:val="000D1346"/>
    <w:rsid w:val="00107142"/>
    <w:rsid w:val="001732C6"/>
    <w:rsid w:val="0019344A"/>
    <w:rsid w:val="00195133"/>
    <w:rsid w:val="001D3150"/>
    <w:rsid w:val="00255ED2"/>
    <w:rsid w:val="0030327B"/>
    <w:rsid w:val="003161DA"/>
    <w:rsid w:val="003632E9"/>
    <w:rsid w:val="0036767B"/>
    <w:rsid w:val="0037468F"/>
    <w:rsid w:val="003B0FC9"/>
    <w:rsid w:val="003B4E54"/>
    <w:rsid w:val="003C0B95"/>
    <w:rsid w:val="00413775"/>
    <w:rsid w:val="00420032"/>
    <w:rsid w:val="004424B5"/>
    <w:rsid w:val="00453D2E"/>
    <w:rsid w:val="00493A8F"/>
    <w:rsid w:val="004E00A0"/>
    <w:rsid w:val="00526A0E"/>
    <w:rsid w:val="00547A8A"/>
    <w:rsid w:val="00562FEC"/>
    <w:rsid w:val="00572749"/>
    <w:rsid w:val="005A2C35"/>
    <w:rsid w:val="005E0E80"/>
    <w:rsid w:val="005E3738"/>
    <w:rsid w:val="005E64F2"/>
    <w:rsid w:val="00650D4E"/>
    <w:rsid w:val="0066568A"/>
    <w:rsid w:val="00683493"/>
    <w:rsid w:val="006874EE"/>
    <w:rsid w:val="00690833"/>
    <w:rsid w:val="006973F4"/>
    <w:rsid w:val="006A0D94"/>
    <w:rsid w:val="006D4275"/>
    <w:rsid w:val="006E3FBC"/>
    <w:rsid w:val="00741081"/>
    <w:rsid w:val="00755B70"/>
    <w:rsid w:val="007631B7"/>
    <w:rsid w:val="0077107D"/>
    <w:rsid w:val="007910F7"/>
    <w:rsid w:val="00796F08"/>
    <w:rsid w:val="007A4C8A"/>
    <w:rsid w:val="00806A1C"/>
    <w:rsid w:val="0082135C"/>
    <w:rsid w:val="00840DF7"/>
    <w:rsid w:val="00874CD6"/>
    <w:rsid w:val="0088442C"/>
    <w:rsid w:val="008B0504"/>
    <w:rsid w:val="008E6DB9"/>
    <w:rsid w:val="00911D1B"/>
    <w:rsid w:val="0095540A"/>
    <w:rsid w:val="00971B20"/>
    <w:rsid w:val="009A7A86"/>
    <w:rsid w:val="009A7D15"/>
    <w:rsid w:val="009F192B"/>
    <w:rsid w:val="009F3979"/>
    <w:rsid w:val="00A11223"/>
    <w:rsid w:val="00A3157E"/>
    <w:rsid w:val="00A7684E"/>
    <w:rsid w:val="00A904F4"/>
    <w:rsid w:val="00A94571"/>
    <w:rsid w:val="00AB64E4"/>
    <w:rsid w:val="00B60A3A"/>
    <w:rsid w:val="00B96EDA"/>
    <w:rsid w:val="00BA4D24"/>
    <w:rsid w:val="00BC1568"/>
    <w:rsid w:val="00BE2E06"/>
    <w:rsid w:val="00C178C9"/>
    <w:rsid w:val="00C357E4"/>
    <w:rsid w:val="00C479ED"/>
    <w:rsid w:val="00C76A4E"/>
    <w:rsid w:val="00CA23F1"/>
    <w:rsid w:val="00D138EA"/>
    <w:rsid w:val="00D223BD"/>
    <w:rsid w:val="00D824E2"/>
    <w:rsid w:val="00DA398A"/>
    <w:rsid w:val="00E378F3"/>
    <w:rsid w:val="00E85653"/>
    <w:rsid w:val="00ED020F"/>
    <w:rsid w:val="00EF6CF9"/>
    <w:rsid w:val="00F14A07"/>
    <w:rsid w:val="00F27966"/>
    <w:rsid w:val="00F55775"/>
    <w:rsid w:val="00F6380D"/>
    <w:rsid w:val="00F7182B"/>
    <w:rsid w:val="00F82C4B"/>
    <w:rsid w:val="00F86A1F"/>
    <w:rsid w:val="00FA1F10"/>
    <w:rsid w:val="00FB35AD"/>
    <w:rsid w:val="00FF5750"/>
    <w:rsid w:val="00FF6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 fillcolor="silver">
      <v:fill color="silver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31B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31B7"/>
    <w:pPr>
      <w:keepNext/>
      <w:jc w:val="center"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rsid w:val="007631B7"/>
    <w:pPr>
      <w:keepNext/>
      <w:jc w:val="center"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631B7"/>
    <w:rPr>
      <w:rFonts w:ascii="Arial" w:hAnsi="Arial" w:cs="Arial"/>
      <w:sz w:val="16"/>
    </w:rPr>
  </w:style>
  <w:style w:type="paragraph" w:styleId="BalloonText">
    <w:name w:val="Balloon Text"/>
    <w:basedOn w:val="Normal"/>
    <w:semiHidden/>
    <w:rsid w:val="003C0B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2135C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6D4275"/>
    <w:rPr>
      <w:b/>
      <w:bCs/>
      <w:sz w:val="16"/>
      <w:szCs w:val="24"/>
    </w:rPr>
  </w:style>
  <w:style w:type="paragraph" w:styleId="ListParagraph">
    <w:name w:val="List Paragraph"/>
    <w:basedOn w:val="Normal"/>
    <w:uiPriority w:val="34"/>
    <w:qFormat/>
    <w:rsid w:val="00840D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6874EE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178C9"/>
  </w:style>
  <w:style w:type="character" w:styleId="Strong">
    <w:name w:val="Strong"/>
    <w:basedOn w:val="DefaultParagraphFont"/>
    <w:uiPriority w:val="22"/>
    <w:qFormat/>
    <w:rsid w:val="00C178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631B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631B7"/>
    <w:pPr>
      <w:keepNext/>
      <w:jc w:val="center"/>
      <w:outlineLvl w:val="0"/>
    </w:pPr>
    <w:rPr>
      <w:b/>
      <w:bCs/>
      <w:sz w:val="16"/>
    </w:rPr>
  </w:style>
  <w:style w:type="paragraph" w:styleId="Heading2">
    <w:name w:val="heading 2"/>
    <w:basedOn w:val="Normal"/>
    <w:next w:val="Normal"/>
    <w:qFormat/>
    <w:rsid w:val="007631B7"/>
    <w:pPr>
      <w:keepNext/>
      <w:jc w:val="center"/>
      <w:outlineLvl w:val="1"/>
    </w:pPr>
    <w:rPr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7631B7"/>
    <w:rPr>
      <w:rFonts w:ascii="Arial" w:hAnsi="Arial" w:cs="Arial"/>
      <w:sz w:val="16"/>
    </w:rPr>
  </w:style>
  <w:style w:type="paragraph" w:styleId="BalloonText">
    <w:name w:val="Balloon Text"/>
    <w:basedOn w:val="Normal"/>
    <w:semiHidden/>
    <w:rsid w:val="003C0B95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82135C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6D4275"/>
    <w:rPr>
      <w:b/>
      <w:bCs/>
      <w:sz w:val="16"/>
      <w:szCs w:val="24"/>
    </w:rPr>
  </w:style>
  <w:style w:type="paragraph" w:styleId="ListParagraph">
    <w:name w:val="List Paragraph"/>
    <w:basedOn w:val="Normal"/>
    <w:uiPriority w:val="34"/>
    <w:qFormat/>
    <w:rsid w:val="00840DF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nhideWhenUsed/>
    <w:rsid w:val="006874EE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C178C9"/>
  </w:style>
  <w:style w:type="character" w:styleId="Strong">
    <w:name w:val="Strong"/>
    <w:basedOn w:val="DefaultParagraphFont"/>
    <w:uiPriority w:val="22"/>
    <w:qFormat/>
    <w:rsid w:val="00C178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3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ga.org/" TargetMode="External"/><Relationship Id="rId3" Type="http://schemas.openxmlformats.org/officeDocument/2006/relationships/styles" Target="styles.xml"/><Relationship Id="rId7" Type="http://schemas.openxmlformats.org/officeDocument/2006/relationships/hyperlink" Target="mailto:clarice-davis@peachcounty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howard\AppData\Local\Microsoft\Windows\Temporary%20Internet%20Files\Content.Outlook\IJR1EJ66\letterhead0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C19CBD-B9A4-4E42-921C-D6939A62B2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letterhead09</Template>
  <TotalTime>3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Peach County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April Howard</dc:creator>
  <cp:lastModifiedBy>Clarice Davis</cp:lastModifiedBy>
  <cp:revision>3</cp:revision>
  <cp:lastPrinted>2013-08-26T17:37:00Z</cp:lastPrinted>
  <dcterms:created xsi:type="dcterms:W3CDTF">2015-07-02T13:14:00Z</dcterms:created>
  <dcterms:modified xsi:type="dcterms:W3CDTF">2015-07-06T18:42:00Z</dcterms:modified>
</cp:coreProperties>
</file>